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BE" w:rsidRPr="006E2E31" w:rsidRDefault="00EA01BE" w:rsidP="0098571C">
      <w:pPr>
        <w:pStyle w:val="NoSpacing"/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ШКОЛА ДЛЯ РОДИТЕЛЕЙ ОНЛАЙН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E2E31">
        <w:rPr>
          <w:rFonts w:ascii="Times New Roman" w:hAnsi="Times New Roman"/>
          <w:sz w:val="28"/>
          <w:szCs w:val="28"/>
        </w:rPr>
        <w:t xml:space="preserve">Время проведения: </w:t>
      </w:r>
      <w:r w:rsidRPr="006E2E31">
        <w:rPr>
          <w:rFonts w:ascii="Times New Roman" w:hAnsi="Times New Roman"/>
          <w:b/>
          <w:sz w:val="28"/>
          <w:szCs w:val="28"/>
          <w:u w:val="single"/>
        </w:rPr>
        <w:t>25 мая - 8 июня 2020г. 15.00 - 16.30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Организатор: СПб ГКУЗ «Городской центр медицинской профилактики»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 xml:space="preserve">Занятия проводят ведущие преподаватели </w:t>
      </w:r>
      <w:r w:rsidRPr="00F71702">
        <w:rPr>
          <w:rFonts w:ascii="Times New Roman" w:hAnsi="Times New Roman"/>
          <w:sz w:val="28"/>
          <w:szCs w:val="28"/>
        </w:rPr>
        <w:t xml:space="preserve">СПб ГПМУ, специалисты детских поликлиник №7, №63, ГЦМП, юрист, руководитель Благотворительного фонда «Открытый медицинский клуб».  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F71702">
        <w:rPr>
          <w:rFonts w:ascii="Times New Roman" w:hAnsi="Times New Roman"/>
          <w:b/>
          <w:sz w:val="28"/>
          <w:szCs w:val="28"/>
        </w:rPr>
        <w:t xml:space="preserve">С расписанием занятий можно ознакомиться на сайте </w:t>
      </w:r>
      <w:hyperlink r:id="rId5" w:history="1">
        <w:r w:rsidRPr="00F71702">
          <w:rPr>
            <w:rStyle w:val="Hyperlink"/>
            <w:rFonts w:ascii="Times New Roman" w:hAnsi="Times New Roman"/>
            <w:b/>
            <w:color w:val="auto"/>
            <w:sz w:val="28"/>
            <w:szCs w:val="28"/>
            <w:lang w:val="en-US"/>
          </w:rPr>
          <w:t>www</w:t>
        </w:r>
        <w:r w:rsidRPr="00F71702">
          <w:rPr>
            <w:rStyle w:val="Hyperlink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F71702">
          <w:rPr>
            <w:rStyle w:val="Hyperlink"/>
            <w:rFonts w:ascii="Times New Roman" w:hAnsi="Times New Roman"/>
            <w:b/>
            <w:color w:val="auto"/>
            <w:sz w:val="28"/>
            <w:szCs w:val="28"/>
            <w:lang w:val="en-US"/>
          </w:rPr>
          <w:t>gcmp</w:t>
        </w:r>
        <w:r w:rsidRPr="00F71702">
          <w:rPr>
            <w:rStyle w:val="Hyperlink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F71702">
          <w:rPr>
            <w:rStyle w:val="Hyperlink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  <w:r w:rsidRPr="00F71702">
        <w:rPr>
          <w:rFonts w:ascii="Times New Roman" w:hAnsi="Times New Roman"/>
          <w:sz w:val="28"/>
          <w:szCs w:val="28"/>
        </w:rPr>
        <w:t xml:space="preserve"> 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F71702">
        <w:rPr>
          <w:rFonts w:ascii="Times New Roman" w:hAnsi="Times New Roman"/>
          <w:b/>
          <w:sz w:val="28"/>
          <w:szCs w:val="28"/>
        </w:rPr>
        <w:t>Ведущий</w:t>
      </w:r>
      <w:r w:rsidRPr="00F71702">
        <w:rPr>
          <w:rFonts w:ascii="Times New Roman" w:hAnsi="Times New Roman"/>
          <w:sz w:val="28"/>
          <w:szCs w:val="28"/>
        </w:rPr>
        <w:t xml:space="preserve">: Заозерский Юрий Александрович, </w:t>
      </w:r>
      <w:r w:rsidRPr="00F71702">
        <w:rPr>
          <w:rFonts w:ascii="Times New Roman" w:hAnsi="Times New Roman"/>
          <w:sz w:val="28"/>
          <w:szCs w:val="28"/>
          <w:lang w:eastAsia="ar-SA"/>
        </w:rPr>
        <w:t>заведующий отделом  координации  и организации профилактической работы женщинам и детям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71702">
        <w:rPr>
          <w:rFonts w:ascii="Times New Roman" w:hAnsi="Times New Roman"/>
          <w:b/>
          <w:sz w:val="28"/>
          <w:szCs w:val="28"/>
          <w:u w:val="single"/>
        </w:rPr>
        <w:t>1 занятие. 25 мая. 15.00-16.30.</w:t>
      </w:r>
      <w:r w:rsidRPr="00F71702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s1026" type="#_x0000_t75" alt="Рахматуллина.jpg" style="position:absolute;left:0;text-align:left;margin-left:-55.55pt;margin-top:15.2pt;width:121.9pt;height:134.9pt;z-index:-251655680;visibility:visible" wrapcoords="133 360 133 20760 21070 20760 21070 360 133 36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">
            <v:imagedata r:id="rId6" o:title=""/>
            <o:lock v:ext="edit" aspectratio="f"/>
            <w10:wrap type="tight"/>
          </v:shape>
        </w:pict>
      </w:r>
      <w:r w:rsidRPr="00F71702">
        <w:rPr>
          <w:rFonts w:ascii="Times New Roman" w:hAnsi="Times New Roman"/>
          <w:i/>
          <w:sz w:val="28"/>
          <w:szCs w:val="28"/>
        </w:rPr>
        <w:t xml:space="preserve"> 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F71702">
        <w:rPr>
          <w:rFonts w:ascii="Times New Roman" w:hAnsi="Times New Roman"/>
          <w:i/>
          <w:sz w:val="28"/>
          <w:szCs w:val="28"/>
        </w:rPr>
        <w:t>Рахматуллина Язиля Мансуровна</w:t>
      </w:r>
      <w:r w:rsidRPr="00F71702">
        <w:rPr>
          <w:rFonts w:ascii="Times New Roman" w:hAnsi="Times New Roman"/>
          <w:sz w:val="28"/>
          <w:szCs w:val="28"/>
        </w:rPr>
        <w:t>, врач-педиатр ДГП №63 Выборгского района.</w:t>
      </w:r>
    </w:p>
    <w:p w:rsidR="00EA01BE" w:rsidRPr="00F71702" w:rsidRDefault="00EA01BE" w:rsidP="00F71702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F71702">
        <w:rPr>
          <w:rFonts w:ascii="Times New Roman" w:hAnsi="Times New Roman"/>
          <w:b/>
          <w:sz w:val="28"/>
          <w:szCs w:val="28"/>
        </w:rPr>
        <w:t>Тема: «Профилактика травматизма у детей»</w:t>
      </w:r>
    </w:p>
    <w:p w:rsidR="00EA01BE" w:rsidRPr="00F71702" w:rsidRDefault="00EA01BE" w:rsidP="00F71702">
      <w:pPr>
        <w:pStyle w:val="NoSpacing"/>
        <w:numPr>
          <w:ilvl w:val="0"/>
          <w:numId w:val="5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F71702">
        <w:rPr>
          <w:rFonts w:ascii="Times New Roman" w:hAnsi="Times New Roman"/>
          <w:sz w:val="28"/>
          <w:szCs w:val="28"/>
        </w:rPr>
        <w:t>Отравление ягодами, грибами, растениями;</w:t>
      </w:r>
    </w:p>
    <w:p w:rsidR="00EA01BE" w:rsidRPr="006E2E31" w:rsidRDefault="00EA01BE" w:rsidP="006E2E31">
      <w:pPr>
        <w:pStyle w:val="NoSpacing"/>
        <w:numPr>
          <w:ilvl w:val="0"/>
          <w:numId w:val="5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Укусы змей, животных, птиц;</w:t>
      </w:r>
    </w:p>
    <w:p w:rsidR="00EA01BE" w:rsidRPr="006E2E31" w:rsidRDefault="00EA01BE" w:rsidP="006E2E31">
      <w:pPr>
        <w:pStyle w:val="NoSpacing"/>
        <w:numPr>
          <w:ilvl w:val="0"/>
          <w:numId w:val="5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Укусы клеща и других насекомых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/>
          <w:b/>
          <w:sz w:val="28"/>
          <w:szCs w:val="28"/>
          <w:u w:val="single"/>
        </w:rPr>
        <w:t>2 занятие. 26 мая.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7pt;margin-top:10.15pt;width:122.9pt;height:159.35pt;z-index:-251659776;visibility:visible" wrapcoords="263 204 263 20989 21205 20989 21205 204 263 20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">
            <v:imagedata r:id="rId7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 xml:space="preserve">Пелих Кирилл Игоревич, </w:t>
      </w:r>
      <w:r w:rsidRPr="006E2E31">
        <w:rPr>
          <w:rFonts w:ascii="Times New Roman" w:hAnsi="Times New Roman"/>
          <w:sz w:val="28"/>
          <w:szCs w:val="28"/>
        </w:rPr>
        <w:t>врач - детский хирург, ДГП №7 Выборгского района.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«Профилактика травматизма у детей»</w:t>
      </w:r>
    </w:p>
    <w:p w:rsidR="00EA01BE" w:rsidRPr="006E2E31" w:rsidRDefault="00EA01BE" w:rsidP="006E2E31">
      <w:pPr>
        <w:pStyle w:val="NoSpacing"/>
        <w:numPr>
          <w:ilvl w:val="0"/>
          <w:numId w:val="3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Ушибы, порезы, вывихи и переломы;</w:t>
      </w:r>
    </w:p>
    <w:p w:rsidR="00EA01BE" w:rsidRPr="006E2E31" w:rsidRDefault="00EA01BE" w:rsidP="006E2E31">
      <w:pPr>
        <w:pStyle w:val="NoSpacing"/>
        <w:numPr>
          <w:ilvl w:val="0"/>
          <w:numId w:val="3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Солнечный и тепловой удары;</w:t>
      </w:r>
    </w:p>
    <w:p w:rsidR="00EA01BE" w:rsidRPr="006E2E31" w:rsidRDefault="00EA01BE" w:rsidP="006E2E31">
      <w:pPr>
        <w:pStyle w:val="NoSpacing"/>
        <w:numPr>
          <w:ilvl w:val="0"/>
          <w:numId w:val="3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Инородное тело в верхних дыхательных путях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EA01BE" w:rsidRPr="00735FAC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16"/>
          <w:szCs w:val="16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/>
          <w:b/>
          <w:sz w:val="28"/>
          <w:szCs w:val="28"/>
          <w:u w:val="single"/>
        </w:rPr>
        <w:t>3 занятие. 27 мая.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28" type="#_x0000_t75" style="position:absolute;left:0;text-align:left;margin-left:-57.45pt;margin-top:-1.45pt;width:123.85pt;height:161.3pt;z-index:-251661824;visibility:visible" wrapcoords="393 201 393 20997 21076 20997 21076 201 393 201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">
            <v:imagedata r:id="rId8" o:title=""/>
            <o:lock v:ext="edit" aspectratio="f"/>
            <w10:wrap type="tight"/>
          </v:shape>
        </w:pict>
      </w:r>
      <w:r w:rsidRPr="006E2E31">
        <w:rPr>
          <w:rFonts w:ascii="Times New Roman" w:hAnsi="Times New Roman"/>
          <w:i/>
          <w:kern w:val="36"/>
          <w:sz w:val="28"/>
          <w:szCs w:val="28"/>
        </w:rPr>
        <w:t>Пальчик Александр Бейнусович</w:t>
      </w:r>
      <w:r w:rsidRPr="006E2E31">
        <w:rPr>
          <w:rFonts w:ascii="Times New Roman" w:hAnsi="Times New Roman"/>
          <w:kern w:val="36"/>
          <w:sz w:val="28"/>
          <w:szCs w:val="28"/>
        </w:rPr>
        <w:t>, д.м.н.</w:t>
      </w:r>
      <w:r w:rsidRPr="006E2E31">
        <w:rPr>
          <w:rFonts w:ascii="Times New Roman" w:hAnsi="Times New Roman"/>
          <w:sz w:val="28"/>
          <w:szCs w:val="28"/>
        </w:rPr>
        <w:t>, профессор, кафедра неонатологии с курсами неврологии и акушерства-гинекологии ФГОУ СПб ГПМУ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«Психомоторное развитие ребенка до 3 лет»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  <w:u w:val="single"/>
        </w:rPr>
      </w:pPr>
      <w:r w:rsidRPr="006E2E31">
        <w:rPr>
          <w:rFonts w:ascii="Times New Roman" w:hAnsi="Times New Roman"/>
          <w:b/>
          <w:sz w:val="28"/>
          <w:szCs w:val="28"/>
          <w:u w:val="single"/>
        </w:rPr>
        <w:t>4 занятие. 28 мая. 15.00-16.30.</w:t>
      </w:r>
      <w:r w:rsidRPr="006E2E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  <w:u w:val="single"/>
        </w:rPr>
      </w:pPr>
    </w:p>
    <w:p w:rsidR="00EA01BE" w:rsidRPr="0098571C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" o:spid="_x0000_s1029" type="#_x0000_t75" style="position:absolute;left:0;text-align:left;margin-left:-50.75pt;margin-top:-4.1pt;width:121.9pt;height:150.7pt;z-index:-251660800;visibility:visible" wrapcoords="398 322 530 20955 1060 20955 20407 20955 21070 20955 21202 322 398 322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">
            <v:imagedata r:id="rId9" o:title=""/>
            <o:lock v:ext="edit" aspectratio="f"/>
            <w10:wrap type="tight"/>
          </v:shape>
        </w:pict>
      </w:r>
      <w:r w:rsidRPr="006E2E31">
        <w:rPr>
          <w:rFonts w:ascii="Times New Roman" w:hAnsi="Times New Roman"/>
          <w:i/>
          <w:sz w:val="28"/>
          <w:szCs w:val="28"/>
        </w:rPr>
        <w:t xml:space="preserve">Снегова Евгения Владимировна, </w:t>
      </w:r>
      <w:r w:rsidRPr="0098571C">
        <w:rPr>
          <w:rFonts w:ascii="Times New Roman" w:hAnsi="Times New Roman"/>
          <w:sz w:val="28"/>
          <w:szCs w:val="28"/>
        </w:rPr>
        <w:t>заведующий отделением, врач-невролог высшей категории, СПб ГБУЗ "Консультативно-диагностический центр для детей"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«Нервно-психическое развитие ребенка от 3 до18 лет»</w:t>
      </w:r>
      <w:r w:rsidRPr="006E2E31">
        <w:rPr>
          <w:rFonts w:ascii="Times New Roman" w:hAnsi="Times New Roman"/>
          <w:i/>
          <w:sz w:val="28"/>
          <w:szCs w:val="28"/>
        </w:rPr>
        <w:t xml:space="preserve"> 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/>
          <w:b/>
          <w:sz w:val="28"/>
          <w:szCs w:val="28"/>
          <w:u w:val="single"/>
        </w:rPr>
        <w:t>5 занятие. 29 мая.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noProof/>
        </w:rPr>
        <w:pict>
          <v:shape id="Рисунок 1" o:spid="_x0000_s1030" type="#_x0000_t75" style="position:absolute;left:0;text-align:left;margin-left:-54.8pt;margin-top:-.55pt;width:121.45pt;height:125.75pt;z-index:-251663872;visibility:visible" wrapcoords="133 257 133 20829 21067 20829 21067 257 133 257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">
            <v:imagedata r:id="rId10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iCs/>
          <w:sz w:val="28"/>
          <w:szCs w:val="28"/>
        </w:rPr>
      </w:pPr>
      <w:r w:rsidRPr="006E2E31">
        <w:rPr>
          <w:rFonts w:ascii="Times New Roman" w:hAnsi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hAnsi="Times New Roman"/>
          <w:iCs/>
          <w:sz w:val="28"/>
          <w:szCs w:val="28"/>
        </w:rPr>
        <w:t>д.м.н., доцент,</w:t>
      </w:r>
      <w:r w:rsidRPr="006E2E31">
        <w:rPr>
          <w:rStyle w:val="Heading1Char"/>
          <w:b w:val="0"/>
          <w:bCs w:val="0"/>
          <w:color w:val="333333"/>
          <w:sz w:val="28"/>
          <w:szCs w:val="28"/>
        </w:rPr>
        <w:t xml:space="preserve"> </w:t>
      </w:r>
      <w:r w:rsidRPr="006E2E31">
        <w:rPr>
          <w:rFonts w:ascii="Times New Roman" w:hAnsi="Times New Roman"/>
          <w:bCs/>
          <w:sz w:val="28"/>
          <w:szCs w:val="28"/>
        </w:rPr>
        <w:t xml:space="preserve">ведущий научный сотрудник </w:t>
      </w:r>
      <w:r w:rsidRPr="006E2E31">
        <w:rPr>
          <w:rStyle w:val="Emphasis"/>
          <w:rFonts w:ascii="Times New Roman" w:hAnsi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Pr="006E2E31">
        <w:rPr>
          <w:rFonts w:ascii="Times New Roman" w:hAnsi="Times New Roman"/>
          <w:sz w:val="28"/>
          <w:szCs w:val="28"/>
        </w:rPr>
        <w:t xml:space="preserve"> ФГОУ СПб ГПМУ</w:t>
      </w:r>
      <w:r w:rsidRPr="006E2E31">
        <w:rPr>
          <w:rStyle w:val="Emphasis"/>
          <w:rFonts w:ascii="Times New Roman" w:hAnsi="Times New Roman"/>
          <w:bCs/>
          <w:i w:val="0"/>
          <w:color w:val="333333"/>
          <w:sz w:val="28"/>
          <w:szCs w:val="28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</w:t>
      </w:r>
      <w:r w:rsidRPr="006E2E31">
        <w:rPr>
          <w:rFonts w:ascii="Times New Roman" w:hAnsi="Times New Roman"/>
          <w:b/>
          <w:iCs/>
          <w:sz w:val="28"/>
          <w:szCs w:val="28"/>
        </w:rPr>
        <w:t>Питание детей от года до 7 лет».</w:t>
      </w:r>
      <w:r w:rsidRPr="006E2E31">
        <w:rPr>
          <w:rFonts w:ascii="Times New Roman" w:hAnsi="Times New Roman"/>
          <w:i/>
          <w:sz w:val="28"/>
          <w:szCs w:val="28"/>
        </w:rPr>
        <w:t xml:space="preserve"> 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EA01BE" w:rsidRPr="0098571C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Cs/>
          <w:sz w:val="16"/>
          <w:szCs w:val="16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E2E31">
        <w:rPr>
          <w:rFonts w:ascii="Times New Roman" w:hAnsi="Times New Roman"/>
          <w:b/>
          <w:sz w:val="28"/>
          <w:szCs w:val="28"/>
          <w:u w:val="single"/>
        </w:rPr>
        <w:t>6 занятие. 1 июня.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54.75pt;margin-top:10.9pt;width:121.9pt;height:126.25pt;z-index:-251662848;visibility:visible" wrapcoords="133 257 133 20829 21070 20829 21070 257 133 257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">
            <v:imagedata r:id="rId11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iCs/>
          <w:sz w:val="28"/>
          <w:szCs w:val="28"/>
        </w:rPr>
      </w:pPr>
      <w:r w:rsidRPr="006E2E31">
        <w:rPr>
          <w:rFonts w:ascii="Times New Roman" w:hAnsi="Times New Roman"/>
          <w:bCs/>
          <w:i/>
          <w:sz w:val="28"/>
          <w:szCs w:val="28"/>
        </w:rPr>
        <w:t>Гурова Маргарита Михайловна</w:t>
      </w:r>
      <w:r w:rsidRPr="006E2E31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E2E31">
        <w:rPr>
          <w:rFonts w:ascii="Times New Roman" w:hAnsi="Times New Roman"/>
          <w:iCs/>
          <w:sz w:val="28"/>
          <w:szCs w:val="28"/>
        </w:rPr>
        <w:t>д.м.н., доцент,</w:t>
      </w:r>
      <w:r w:rsidRPr="006E2E31">
        <w:rPr>
          <w:rStyle w:val="Heading1Char"/>
          <w:b w:val="0"/>
          <w:bCs w:val="0"/>
          <w:color w:val="333333"/>
          <w:sz w:val="28"/>
          <w:szCs w:val="28"/>
        </w:rPr>
        <w:t xml:space="preserve"> </w:t>
      </w:r>
      <w:r w:rsidRPr="006E2E31">
        <w:rPr>
          <w:rFonts w:ascii="Times New Roman" w:hAnsi="Times New Roman"/>
          <w:bCs/>
          <w:sz w:val="28"/>
          <w:szCs w:val="28"/>
        </w:rPr>
        <w:t xml:space="preserve">ведущий научный сотрудник </w:t>
      </w:r>
      <w:r w:rsidRPr="006E2E31">
        <w:rPr>
          <w:rStyle w:val="Emphasis"/>
          <w:rFonts w:ascii="Times New Roman" w:hAnsi="Times New Roman"/>
          <w:bCs/>
          <w:i w:val="0"/>
          <w:color w:val="333333"/>
          <w:sz w:val="28"/>
          <w:szCs w:val="28"/>
        </w:rPr>
        <w:t>лаборатории медико-социальных проблем в педиатрии</w:t>
      </w:r>
      <w:r w:rsidRPr="006E2E31">
        <w:rPr>
          <w:rFonts w:ascii="Times New Roman" w:hAnsi="Times New Roman"/>
          <w:sz w:val="28"/>
          <w:szCs w:val="28"/>
        </w:rPr>
        <w:t xml:space="preserve"> ФГОУ СПб ГПМУ</w:t>
      </w:r>
      <w:r w:rsidRPr="006E2E31">
        <w:rPr>
          <w:rStyle w:val="Emphasis"/>
          <w:rFonts w:ascii="Times New Roman" w:hAnsi="Times New Roman"/>
          <w:bCs/>
          <w:i w:val="0"/>
          <w:color w:val="333333"/>
          <w:sz w:val="28"/>
          <w:szCs w:val="28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Cs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</w:t>
      </w:r>
      <w:r w:rsidRPr="006E2E31">
        <w:rPr>
          <w:rFonts w:ascii="Times New Roman" w:hAnsi="Times New Roman"/>
          <w:b/>
          <w:iCs/>
          <w:sz w:val="28"/>
          <w:szCs w:val="28"/>
        </w:rPr>
        <w:t>Питание детей от 7 до 18 лет».</w:t>
      </w:r>
      <w:r w:rsidRPr="006E2E31">
        <w:rPr>
          <w:rFonts w:ascii="Times New Roman" w:hAnsi="Times New Roman"/>
          <w:i/>
          <w:sz w:val="28"/>
          <w:szCs w:val="28"/>
        </w:rPr>
        <w:t xml:space="preserve"> 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B07DB" w:rsidRDefault="00EA01BE" w:rsidP="0083081A">
      <w:pPr>
        <w:pStyle w:val="NoSpacing"/>
        <w:ind w:left="-993"/>
        <w:rPr>
          <w:rFonts w:ascii="Times New Roman" w:hAnsi="Times New Roman"/>
          <w:b/>
          <w:sz w:val="16"/>
          <w:szCs w:val="16"/>
          <w:u w:val="single"/>
        </w:rPr>
      </w:pPr>
    </w:p>
    <w:p w:rsidR="00EA01BE" w:rsidRPr="00380D9B" w:rsidRDefault="00EA01BE" w:rsidP="0083081A">
      <w:pPr>
        <w:pStyle w:val="NoSpacing"/>
        <w:ind w:left="-993"/>
        <w:rPr>
          <w:rFonts w:ascii="Times New Roman" w:hAnsi="Times New Roman"/>
          <w:i/>
          <w:sz w:val="28"/>
          <w:szCs w:val="28"/>
          <w:u w:val="single"/>
        </w:rPr>
      </w:pPr>
      <w:r w:rsidRPr="00380D9B">
        <w:rPr>
          <w:rFonts w:ascii="Times New Roman" w:hAnsi="Times New Roman"/>
          <w:b/>
          <w:sz w:val="28"/>
          <w:szCs w:val="28"/>
          <w:u w:val="single"/>
        </w:rPr>
        <w:t>7 занятие. 2 июня. 15.00-16.30.</w:t>
      </w:r>
      <w:r w:rsidRPr="00380D9B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Default="00EA01BE" w:rsidP="0083081A">
      <w:pPr>
        <w:pStyle w:val="NoSpacing"/>
        <w:ind w:left="-993"/>
        <w:jc w:val="both"/>
        <w:rPr>
          <w:b/>
          <w:bCs/>
        </w:rPr>
      </w:pPr>
      <w:r w:rsidRPr="00A042D7">
        <w:rPr>
          <w:b/>
          <w:bCs/>
        </w:rPr>
        <w:t xml:space="preserve"> </w:t>
      </w:r>
    </w:p>
    <w:p w:rsidR="00EA01BE" w:rsidRPr="00A042D7" w:rsidRDefault="00EA01BE" w:rsidP="0083081A">
      <w:pPr>
        <w:pStyle w:val="NoSpacing"/>
        <w:ind w:left="-993"/>
        <w:jc w:val="both"/>
        <w:rPr>
          <w:b/>
          <w:bCs/>
          <w:sz w:val="16"/>
          <w:szCs w:val="16"/>
        </w:rPr>
      </w:pPr>
    </w:p>
    <w:p w:rsidR="00EA01BE" w:rsidRPr="00A042D7" w:rsidRDefault="00EA01BE" w:rsidP="0083081A">
      <w:pPr>
        <w:pStyle w:val="NoSpacing"/>
        <w:ind w:left="-993"/>
        <w:jc w:val="both"/>
        <w:rPr>
          <w:rStyle w:val="link"/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54pt;margin-top:3.15pt;width:121.45pt;height:141.1pt;z-index:-251653632;visibility:visible" wrapcoords="400 115 400 21026 21067 21026 21067 115 400 115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">
            <v:imagedata r:id="rId12" o:title=""/>
            <o:lock v:ext="edit" aspectratio="f"/>
            <w10:wrap type="tight"/>
          </v:shape>
        </w:pict>
      </w:r>
      <w:r w:rsidRPr="007B44CF">
        <w:rPr>
          <w:rFonts w:ascii="Times New Roman" w:hAnsi="Times New Roman"/>
          <w:bCs/>
          <w:i/>
          <w:sz w:val="28"/>
          <w:szCs w:val="28"/>
        </w:rPr>
        <w:t>Гончар Наталья Васильевна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A042D7">
        <w:rPr>
          <w:rFonts w:ascii="Times New Roman" w:hAnsi="Times New Roman"/>
          <w:bCs/>
          <w:sz w:val="28"/>
          <w:szCs w:val="28"/>
        </w:rPr>
        <w:t>д.м.н., п</w:t>
      </w:r>
      <w:r w:rsidRPr="00A042D7">
        <w:rPr>
          <w:rFonts w:ascii="Times New Roman" w:hAnsi="Times New Roman"/>
          <w:sz w:val="28"/>
          <w:szCs w:val="28"/>
        </w:rPr>
        <w:t>рофессор кафедры педиатрии и неонатологии Северо-Западного государственного медицинского университетаа имени И. И. Мечникова (СЗГМУ),</w:t>
      </w:r>
      <w:r w:rsidRPr="00A042D7">
        <w:rPr>
          <w:rStyle w:val="link"/>
          <w:rFonts w:ascii="Times New Roman" w:hAnsi="Times New Roman"/>
          <w:sz w:val="28"/>
          <w:szCs w:val="28"/>
        </w:rPr>
        <w:t xml:space="preserve"> </w:t>
      </w:r>
      <w:r w:rsidRPr="00A042D7">
        <w:rPr>
          <w:rFonts w:ascii="Times New Roman" w:hAnsi="Times New Roman"/>
          <w:sz w:val="28"/>
          <w:szCs w:val="28"/>
        </w:rPr>
        <w:t xml:space="preserve">руководитель отдела кишечных инфекций </w:t>
      </w:r>
      <w:r w:rsidRPr="00A042D7">
        <w:rPr>
          <w:rStyle w:val="link"/>
          <w:rFonts w:ascii="Times New Roman" w:hAnsi="Times New Roman"/>
          <w:sz w:val="28"/>
          <w:szCs w:val="28"/>
        </w:rPr>
        <w:t>ФГБУ ДНКЦИБ ФМБА России</w:t>
      </w:r>
    </w:p>
    <w:p w:rsidR="00EA01BE" w:rsidRPr="00A042D7" w:rsidRDefault="00EA01BE" w:rsidP="0083081A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A042D7">
        <w:rPr>
          <w:rFonts w:ascii="Times New Roman" w:hAnsi="Times New Roman"/>
          <w:b/>
          <w:sz w:val="28"/>
          <w:szCs w:val="28"/>
        </w:rPr>
        <w:t xml:space="preserve">Тема занятия: «Профилактика кишечных и паразитарных инфекций (сальмонеллез, гепатит А, аскаридоз, </w:t>
      </w:r>
      <w:r>
        <w:rPr>
          <w:rFonts w:ascii="Times New Roman" w:hAnsi="Times New Roman"/>
          <w:b/>
          <w:sz w:val="28"/>
          <w:szCs w:val="28"/>
        </w:rPr>
        <w:t>энтеробиоз, опистархоз</w:t>
      </w:r>
      <w:r w:rsidRPr="00A042D7">
        <w:rPr>
          <w:rFonts w:ascii="Times New Roman" w:hAnsi="Times New Roman"/>
          <w:b/>
          <w:sz w:val="28"/>
          <w:szCs w:val="28"/>
        </w:rPr>
        <w:t xml:space="preserve"> и прочие </w:t>
      </w:r>
      <w:r>
        <w:rPr>
          <w:rFonts w:ascii="Times New Roman" w:hAnsi="Times New Roman"/>
          <w:b/>
          <w:sz w:val="28"/>
          <w:szCs w:val="28"/>
        </w:rPr>
        <w:t>гельминтозы</w:t>
      </w:r>
      <w:r w:rsidRPr="00A042D7">
        <w:rPr>
          <w:rFonts w:ascii="Times New Roman" w:hAnsi="Times New Roman"/>
          <w:b/>
          <w:sz w:val="28"/>
          <w:szCs w:val="28"/>
        </w:rPr>
        <w:t>)»</w:t>
      </w:r>
    </w:p>
    <w:p w:rsidR="00EA01BE" w:rsidRDefault="00EA01BE" w:rsidP="0083081A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380D9B">
        <w:rPr>
          <w:rFonts w:ascii="Times New Roman" w:hAnsi="Times New Roman"/>
          <w:i/>
          <w:sz w:val="28"/>
          <w:szCs w:val="28"/>
        </w:rPr>
        <w:t xml:space="preserve"> Ответы на вопросы</w:t>
      </w:r>
    </w:p>
    <w:p w:rsidR="00EA01BE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6E2E31">
        <w:rPr>
          <w:rFonts w:ascii="Times New Roman" w:hAnsi="Times New Roman"/>
          <w:b/>
          <w:sz w:val="28"/>
          <w:szCs w:val="28"/>
          <w:u w:val="single"/>
        </w:rPr>
        <w:t xml:space="preserve"> занятие. 3 июня. 15.00-16.30</w:t>
      </w:r>
    </w:p>
    <w:p w:rsidR="00EA01BE" w:rsidRPr="004255B9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54pt;margin-top:10.7pt;width:122.4pt;height:121.45pt;z-index:-251656704;visibility:visible" wrapcoords="265 267 265 20800 21070 20800 21070 267 265 26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">
            <v:imagedata r:id="rId13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noProof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Мишакина Наталья Олеговна,</w:t>
      </w:r>
      <w:r w:rsidRPr="006E2E31">
        <w:rPr>
          <w:rFonts w:ascii="Times New Roman" w:hAnsi="Times New Roman"/>
          <w:sz w:val="28"/>
          <w:szCs w:val="28"/>
        </w:rPr>
        <w:t>  к.м.н, доцент кафедры педиатрии и детской кардиологии СЗГМУ им. И.И. Мечникова, врач – инфекционист, специалист по иммунопрофилактике, ГК «Вирилис </w:t>
      </w:r>
      <w:r w:rsidRPr="006E2E31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«Профилактические прививки. Что нужно знать родителям и детям!»</w:t>
      </w:r>
      <w:r>
        <w:rPr>
          <w:rFonts w:ascii="Times New Roman" w:hAnsi="Times New Roman"/>
          <w:b/>
          <w:sz w:val="28"/>
          <w:szCs w:val="28"/>
        </w:rPr>
        <w:t>.</w:t>
      </w:r>
      <w:r w:rsidRPr="006E2E31">
        <w:rPr>
          <w:rFonts w:ascii="Times New Roman" w:hAnsi="Times New Roman"/>
          <w:b/>
          <w:sz w:val="28"/>
          <w:szCs w:val="28"/>
        </w:rPr>
        <w:t xml:space="preserve"> Демонстрация мультфильма</w:t>
      </w:r>
      <w:r w:rsidRPr="006E2E3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«Вакцинация – здоровье нации»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Ответы на вопросы</w:t>
      </w:r>
    </w:p>
    <w:p w:rsidR="00EA01BE" w:rsidRPr="00E8053F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16"/>
          <w:szCs w:val="16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6E2E31">
        <w:rPr>
          <w:rFonts w:ascii="Times New Roman" w:hAnsi="Times New Roman"/>
          <w:b/>
          <w:sz w:val="28"/>
          <w:szCs w:val="28"/>
          <w:u w:val="single"/>
        </w:rPr>
        <w:t xml:space="preserve"> занятие. 4 июня.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277C8D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16"/>
          <w:szCs w:val="16"/>
          <w:u w:val="single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-57.45pt;margin-top:2.3pt;width:122.9pt;height:118.55pt;z-index:-251658752;visibility:visible" wrapcoords="395 410 395 20506 659 20780 1054 20780 20546 20780 20810 20780 21205 20370 21073 410 395 41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">
            <v:imagedata r:id="rId14" o:title=""/>
            <o:lock v:ext="edit" aspectratio="f"/>
            <w10:wrap type="tight"/>
          </v:shape>
        </w:pict>
      </w:r>
      <w:r w:rsidRPr="006E2E31">
        <w:rPr>
          <w:rFonts w:ascii="Times New Roman" w:hAnsi="Times New Roman"/>
          <w:sz w:val="28"/>
          <w:szCs w:val="28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Исаева Елена Рудольфовна</w:t>
      </w:r>
      <w:r w:rsidRPr="006E2E31">
        <w:rPr>
          <w:rFonts w:ascii="Times New Roman" w:hAnsi="Times New Roman"/>
          <w:sz w:val="28"/>
          <w:szCs w:val="28"/>
        </w:rPr>
        <w:t>, доктор психологических наук, заведующий кафедрой общей и клинической психологии Первого СПб ГМУ им. акад</w:t>
      </w:r>
      <w:r>
        <w:rPr>
          <w:rFonts w:ascii="Times New Roman" w:hAnsi="Times New Roman"/>
          <w:sz w:val="28"/>
          <w:szCs w:val="28"/>
        </w:rPr>
        <w:t>емика</w:t>
      </w:r>
      <w:r w:rsidRPr="006E2E31">
        <w:rPr>
          <w:rFonts w:ascii="Times New Roman" w:hAnsi="Times New Roman"/>
          <w:sz w:val="28"/>
          <w:szCs w:val="28"/>
        </w:rPr>
        <w:t xml:space="preserve"> И.П. Павлова 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</w:t>
      </w:r>
      <w:r>
        <w:rPr>
          <w:rFonts w:ascii="Times New Roman" w:hAnsi="Times New Roman"/>
          <w:b/>
          <w:sz w:val="28"/>
          <w:szCs w:val="28"/>
        </w:rPr>
        <w:t>Стили семейного воспитания и их влияние на характер ребенка</w:t>
      </w:r>
      <w:r w:rsidRPr="006E2E31">
        <w:rPr>
          <w:rFonts w:ascii="Times New Roman" w:hAnsi="Times New Roman"/>
          <w:b/>
          <w:sz w:val="28"/>
          <w:szCs w:val="28"/>
        </w:rPr>
        <w:t xml:space="preserve">»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Ответы на вопросы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</w:p>
    <w:p w:rsidR="00EA01BE" w:rsidRPr="00DC31D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Pr="006E2E31">
        <w:rPr>
          <w:rFonts w:ascii="Times New Roman" w:hAnsi="Times New Roman"/>
          <w:b/>
          <w:sz w:val="28"/>
          <w:szCs w:val="28"/>
          <w:u w:val="single"/>
        </w:rPr>
        <w:t xml:space="preserve"> занятие. 5 июня.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-56.85pt;margin-top:10.1pt;width:121.9pt;height:158.4pt;z-index:-251657728;visibility:visible" wrapcoords="398 205 398 20986 21202 20986 21202 205 398 20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">
            <v:imagedata r:id="rId15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>Панфилова Екатерина Юрьевна</w:t>
      </w:r>
      <w:r w:rsidRPr="006E2E31">
        <w:rPr>
          <w:rFonts w:ascii="Times New Roman" w:hAnsi="Times New Roman"/>
          <w:sz w:val="28"/>
          <w:szCs w:val="28"/>
        </w:rPr>
        <w:t>, врач методист Городского центра медицинской профилактики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«Урок здоровья  для детей дошкольного и младшего школьного возраста»</w:t>
      </w:r>
    </w:p>
    <w:p w:rsidR="00EA01BE" w:rsidRPr="006E2E31" w:rsidRDefault="00EA01BE" w:rsidP="006E2E31">
      <w:pPr>
        <w:pStyle w:val="NoSpacing"/>
        <w:numPr>
          <w:ilvl w:val="0"/>
          <w:numId w:val="6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правила гигиены;</w:t>
      </w:r>
    </w:p>
    <w:p w:rsidR="00EA01BE" w:rsidRPr="006E2E31" w:rsidRDefault="00EA01BE" w:rsidP="006E2E31">
      <w:pPr>
        <w:pStyle w:val="NoSpacing"/>
        <w:numPr>
          <w:ilvl w:val="0"/>
          <w:numId w:val="6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правильное питание;</w:t>
      </w:r>
    </w:p>
    <w:p w:rsidR="00EA01BE" w:rsidRPr="006E2E31" w:rsidRDefault="00EA01BE" w:rsidP="006E2E31">
      <w:pPr>
        <w:pStyle w:val="NoSpacing"/>
        <w:numPr>
          <w:ilvl w:val="0"/>
          <w:numId w:val="6"/>
        </w:numPr>
        <w:ind w:left="-993" w:firstLine="0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>сохранение здоровья зубов и глаз.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i/>
          <w:sz w:val="28"/>
          <w:szCs w:val="28"/>
        </w:rPr>
      </w:pPr>
      <w:r w:rsidRPr="006E2E31">
        <w:rPr>
          <w:rFonts w:ascii="Times New Roman" w:hAnsi="Times New Roman"/>
          <w:sz w:val="28"/>
          <w:szCs w:val="28"/>
        </w:rPr>
        <w:t xml:space="preserve">Для детей будут организованы игровые задания, просмотр мультфильма </w:t>
      </w:r>
      <w:r w:rsidRPr="006E2E31">
        <w:rPr>
          <w:rFonts w:ascii="Times New Roman" w:hAnsi="Times New Roman"/>
          <w:b/>
          <w:i/>
          <w:sz w:val="28"/>
          <w:szCs w:val="28"/>
        </w:rPr>
        <w:t>«Сказочное путешествие  в страну Гигиены»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</w:t>
      </w:r>
      <w:r w:rsidRPr="006E2E31">
        <w:rPr>
          <w:rFonts w:ascii="Times New Roman" w:hAnsi="Times New Roman"/>
          <w:b/>
          <w:sz w:val="28"/>
          <w:szCs w:val="28"/>
          <w:u w:val="single"/>
        </w:rPr>
        <w:t xml:space="preserve"> занятие. 8 июня. 15.00-16.30.</w:t>
      </w:r>
      <w:r w:rsidRPr="006E2E31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-56.5pt;margin-top:9.7pt;width:120.5pt;height:148.3pt;z-index:-251654656;visibility:visible" wrapcoords="268 327 268 20509 537 20945 939 20945 20527 20945 21063 20945 21198 327 268 327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">
            <v:imagedata r:id="rId16" o:title=""/>
            <o:lock v:ext="edit" aspectratio="f"/>
            <w10:wrap type="tight"/>
          </v:shape>
        </w:pict>
      </w:r>
    </w:p>
    <w:p w:rsidR="00EA01BE" w:rsidRPr="006E2E31" w:rsidRDefault="00EA01BE" w:rsidP="006E2E31">
      <w:pPr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i/>
          <w:sz w:val="28"/>
          <w:szCs w:val="28"/>
        </w:rPr>
        <w:t xml:space="preserve">Крюкова </w:t>
      </w:r>
      <w:r>
        <w:rPr>
          <w:rFonts w:ascii="Times New Roman" w:hAnsi="Times New Roman"/>
          <w:i/>
          <w:sz w:val="28"/>
          <w:szCs w:val="28"/>
        </w:rPr>
        <w:t>Анна</w:t>
      </w:r>
      <w:r w:rsidRPr="006E2E31">
        <w:rPr>
          <w:rFonts w:ascii="Times New Roman" w:hAnsi="Times New Roman"/>
          <w:i/>
          <w:sz w:val="28"/>
          <w:szCs w:val="28"/>
        </w:rPr>
        <w:t xml:space="preserve"> Алексеевна</w:t>
      </w:r>
      <w:r w:rsidRPr="006E2E31">
        <w:rPr>
          <w:rFonts w:ascii="Times New Roman" w:hAnsi="Times New Roman"/>
          <w:sz w:val="28"/>
          <w:szCs w:val="28"/>
        </w:rPr>
        <w:t>, врач-педиатр, юрист</w:t>
      </w:r>
      <w:r w:rsidRPr="006E2E31">
        <w:rPr>
          <w:rStyle w:val="extended-textshort"/>
          <w:rFonts w:ascii="Times New Roman" w:hAnsi="Times New Roman"/>
          <w:sz w:val="28"/>
          <w:szCs w:val="28"/>
        </w:rPr>
        <w:t>,</w:t>
      </w:r>
      <w:r w:rsidRPr="006E2E31">
        <w:rPr>
          <w:rFonts w:ascii="Times New Roman" w:hAnsi="Times New Roman"/>
          <w:sz w:val="28"/>
          <w:szCs w:val="28"/>
        </w:rPr>
        <w:t xml:space="preserve"> руководитель Благотворительного фонда «Открытый медицинский клуб».  </w:t>
      </w:r>
    </w:p>
    <w:p w:rsidR="00EA01BE" w:rsidRPr="006E2E31" w:rsidRDefault="00EA01BE" w:rsidP="006E2E31">
      <w:pPr>
        <w:pStyle w:val="NoSpacing"/>
        <w:ind w:left="-993"/>
        <w:jc w:val="both"/>
        <w:rPr>
          <w:rFonts w:ascii="Times New Roman" w:hAnsi="Times New Roman"/>
          <w:sz w:val="28"/>
          <w:szCs w:val="28"/>
        </w:rPr>
      </w:pPr>
      <w:r w:rsidRPr="006E2E31">
        <w:rPr>
          <w:rFonts w:ascii="Times New Roman" w:hAnsi="Times New Roman"/>
          <w:b/>
          <w:sz w:val="28"/>
          <w:szCs w:val="28"/>
        </w:rPr>
        <w:t>Тема занятия: «Права и обязанности родителей по сохранению здоровья детей»</w:t>
      </w:r>
      <w:r w:rsidRPr="006E2E31">
        <w:rPr>
          <w:rFonts w:ascii="Times New Roman" w:hAnsi="Times New Roman"/>
          <w:i/>
          <w:sz w:val="28"/>
          <w:szCs w:val="28"/>
        </w:rPr>
        <w:t xml:space="preserve"> Ответы на вопросы</w:t>
      </w:r>
    </w:p>
    <w:sectPr w:rsidR="00EA01BE" w:rsidRPr="006E2E31" w:rsidSect="005C71F2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46278"/>
    <w:multiLevelType w:val="hybridMultilevel"/>
    <w:tmpl w:val="D70A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A2143"/>
    <w:multiLevelType w:val="hybridMultilevel"/>
    <w:tmpl w:val="8586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56038"/>
    <w:multiLevelType w:val="hybridMultilevel"/>
    <w:tmpl w:val="FF2A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B77F1"/>
    <w:multiLevelType w:val="hybridMultilevel"/>
    <w:tmpl w:val="3DCE98A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793A0069"/>
    <w:multiLevelType w:val="hybridMultilevel"/>
    <w:tmpl w:val="E28C96D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7C5821A2"/>
    <w:multiLevelType w:val="hybridMultilevel"/>
    <w:tmpl w:val="F7565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07A"/>
    <w:rsid w:val="00031E86"/>
    <w:rsid w:val="00066E6D"/>
    <w:rsid w:val="000741C1"/>
    <w:rsid w:val="000C44EB"/>
    <w:rsid w:val="000D26B7"/>
    <w:rsid w:val="000F119A"/>
    <w:rsid w:val="001020E0"/>
    <w:rsid w:val="00106F1C"/>
    <w:rsid w:val="001251C5"/>
    <w:rsid w:val="00147B61"/>
    <w:rsid w:val="001512AB"/>
    <w:rsid w:val="0016744B"/>
    <w:rsid w:val="00175883"/>
    <w:rsid w:val="00177792"/>
    <w:rsid w:val="00183883"/>
    <w:rsid w:val="0019255D"/>
    <w:rsid w:val="0019430A"/>
    <w:rsid w:val="001A01C3"/>
    <w:rsid w:val="001A5BFC"/>
    <w:rsid w:val="001C29AF"/>
    <w:rsid w:val="001C7091"/>
    <w:rsid w:val="001E2B03"/>
    <w:rsid w:val="00223521"/>
    <w:rsid w:val="00226827"/>
    <w:rsid w:val="00262938"/>
    <w:rsid w:val="00275998"/>
    <w:rsid w:val="00277C8D"/>
    <w:rsid w:val="00295DA2"/>
    <w:rsid w:val="002D4662"/>
    <w:rsid w:val="002D4E3F"/>
    <w:rsid w:val="002F5396"/>
    <w:rsid w:val="003455DC"/>
    <w:rsid w:val="00353A0C"/>
    <w:rsid w:val="00353B53"/>
    <w:rsid w:val="00372756"/>
    <w:rsid w:val="00380C79"/>
    <w:rsid w:val="00380D9B"/>
    <w:rsid w:val="00392DC9"/>
    <w:rsid w:val="00395711"/>
    <w:rsid w:val="003B0E51"/>
    <w:rsid w:val="003B588B"/>
    <w:rsid w:val="003C623C"/>
    <w:rsid w:val="00400D19"/>
    <w:rsid w:val="00412C28"/>
    <w:rsid w:val="004255B9"/>
    <w:rsid w:val="0043342E"/>
    <w:rsid w:val="0044002F"/>
    <w:rsid w:val="00441DFA"/>
    <w:rsid w:val="00452C23"/>
    <w:rsid w:val="00487282"/>
    <w:rsid w:val="00492910"/>
    <w:rsid w:val="004F62D8"/>
    <w:rsid w:val="00577E53"/>
    <w:rsid w:val="00581CE6"/>
    <w:rsid w:val="00585AE4"/>
    <w:rsid w:val="005915FF"/>
    <w:rsid w:val="005A1989"/>
    <w:rsid w:val="005A529B"/>
    <w:rsid w:val="005B0758"/>
    <w:rsid w:val="005B196E"/>
    <w:rsid w:val="005C71F2"/>
    <w:rsid w:val="005D746F"/>
    <w:rsid w:val="005E3A8F"/>
    <w:rsid w:val="00612D59"/>
    <w:rsid w:val="00624517"/>
    <w:rsid w:val="00633AF3"/>
    <w:rsid w:val="00641AEC"/>
    <w:rsid w:val="00652238"/>
    <w:rsid w:val="00660149"/>
    <w:rsid w:val="0066747E"/>
    <w:rsid w:val="00681B2E"/>
    <w:rsid w:val="006971FB"/>
    <w:rsid w:val="006A53EA"/>
    <w:rsid w:val="006A6736"/>
    <w:rsid w:val="006B07DB"/>
    <w:rsid w:val="006B2B08"/>
    <w:rsid w:val="006B63A6"/>
    <w:rsid w:val="006B7B95"/>
    <w:rsid w:val="006C4938"/>
    <w:rsid w:val="006C772D"/>
    <w:rsid w:val="006C7A55"/>
    <w:rsid w:val="006E0E96"/>
    <w:rsid w:val="006E2E31"/>
    <w:rsid w:val="006F503C"/>
    <w:rsid w:val="00704D20"/>
    <w:rsid w:val="007305CD"/>
    <w:rsid w:val="00735FAC"/>
    <w:rsid w:val="0074051D"/>
    <w:rsid w:val="00742978"/>
    <w:rsid w:val="00745C3A"/>
    <w:rsid w:val="00761097"/>
    <w:rsid w:val="0076313B"/>
    <w:rsid w:val="00764F22"/>
    <w:rsid w:val="007B2B1C"/>
    <w:rsid w:val="007B44CF"/>
    <w:rsid w:val="007B5C4B"/>
    <w:rsid w:val="007B6DAC"/>
    <w:rsid w:val="007C02AD"/>
    <w:rsid w:val="007E152F"/>
    <w:rsid w:val="007F03E7"/>
    <w:rsid w:val="00824E8B"/>
    <w:rsid w:val="00827D07"/>
    <w:rsid w:val="0083081A"/>
    <w:rsid w:val="008323EA"/>
    <w:rsid w:val="0083567F"/>
    <w:rsid w:val="0084307A"/>
    <w:rsid w:val="00850759"/>
    <w:rsid w:val="0085513F"/>
    <w:rsid w:val="00867D31"/>
    <w:rsid w:val="00870B63"/>
    <w:rsid w:val="00875E68"/>
    <w:rsid w:val="0088274C"/>
    <w:rsid w:val="008B2AA9"/>
    <w:rsid w:val="008B7778"/>
    <w:rsid w:val="008C20A5"/>
    <w:rsid w:val="008C3F51"/>
    <w:rsid w:val="008D5386"/>
    <w:rsid w:val="008D545F"/>
    <w:rsid w:val="00900F27"/>
    <w:rsid w:val="00923C75"/>
    <w:rsid w:val="0095716C"/>
    <w:rsid w:val="00961E50"/>
    <w:rsid w:val="0098125F"/>
    <w:rsid w:val="0098571C"/>
    <w:rsid w:val="00992277"/>
    <w:rsid w:val="00996361"/>
    <w:rsid w:val="009A3BC3"/>
    <w:rsid w:val="009A46F6"/>
    <w:rsid w:val="009B3471"/>
    <w:rsid w:val="009B52A9"/>
    <w:rsid w:val="009C06B0"/>
    <w:rsid w:val="009E0A0F"/>
    <w:rsid w:val="009F23D5"/>
    <w:rsid w:val="009F3014"/>
    <w:rsid w:val="009F71C1"/>
    <w:rsid w:val="00A00BE9"/>
    <w:rsid w:val="00A035C4"/>
    <w:rsid w:val="00A042D7"/>
    <w:rsid w:val="00A36A2B"/>
    <w:rsid w:val="00A72CDD"/>
    <w:rsid w:val="00A9057E"/>
    <w:rsid w:val="00A93D54"/>
    <w:rsid w:val="00AB2052"/>
    <w:rsid w:val="00AB44F8"/>
    <w:rsid w:val="00AC7AF5"/>
    <w:rsid w:val="00AF39F0"/>
    <w:rsid w:val="00AF7FDB"/>
    <w:rsid w:val="00B270BB"/>
    <w:rsid w:val="00B3269A"/>
    <w:rsid w:val="00B359A5"/>
    <w:rsid w:val="00B365D2"/>
    <w:rsid w:val="00B7026E"/>
    <w:rsid w:val="00B74756"/>
    <w:rsid w:val="00B769A7"/>
    <w:rsid w:val="00B873FF"/>
    <w:rsid w:val="00BA4A4F"/>
    <w:rsid w:val="00BF6915"/>
    <w:rsid w:val="00C04EDA"/>
    <w:rsid w:val="00C10DE3"/>
    <w:rsid w:val="00C23C41"/>
    <w:rsid w:val="00C4171F"/>
    <w:rsid w:val="00CA2B35"/>
    <w:rsid w:val="00CC27A3"/>
    <w:rsid w:val="00CF39C8"/>
    <w:rsid w:val="00CF7776"/>
    <w:rsid w:val="00D1453D"/>
    <w:rsid w:val="00D27541"/>
    <w:rsid w:val="00D37684"/>
    <w:rsid w:val="00D7576A"/>
    <w:rsid w:val="00D759EB"/>
    <w:rsid w:val="00D94216"/>
    <w:rsid w:val="00DC31D1"/>
    <w:rsid w:val="00DC4F5E"/>
    <w:rsid w:val="00DD362B"/>
    <w:rsid w:val="00DE63C4"/>
    <w:rsid w:val="00DF0FFD"/>
    <w:rsid w:val="00E06B95"/>
    <w:rsid w:val="00E15DE8"/>
    <w:rsid w:val="00E2569D"/>
    <w:rsid w:val="00E305BA"/>
    <w:rsid w:val="00E456E5"/>
    <w:rsid w:val="00E65F6D"/>
    <w:rsid w:val="00E71D5B"/>
    <w:rsid w:val="00E75FEB"/>
    <w:rsid w:val="00E8053F"/>
    <w:rsid w:val="00E91700"/>
    <w:rsid w:val="00E96CBA"/>
    <w:rsid w:val="00EA01BE"/>
    <w:rsid w:val="00EB0AF0"/>
    <w:rsid w:val="00EB28D5"/>
    <w:rsid w:val="00ED3B91"/>
    <w:rsid w:val="00F14431"/>
    <w:rsid w:val="00F16E46"/>
    <w:rsid w:val="00F30B0D"/>
    <w:rsid w:val="00F3388C"/>
    <w:rsid w:val="00F34A5E"/>
    <w:rsid w:val="00F57A7A"/>
    <w:rsid w:val="00F61D39"/>
    <w:rsid w:val="00F655F2"/>
    <w:rsid w:val="00F71702"/>
    <w:rsid w:val="00F81558"/>
    <w:rsid w:val="00F87093"/>
    <w:rsid w:val="00FA21CB"/>
    <w:rsid w:val="00FA3364"/>
    <w:rsid w:val="00FC24EB"/>
    <w:rsid w:val="00FD4695"/>
    <w:rsid w:val="00FD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4EB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84307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4307A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regalii">
    <w:name w:val="regalii"/>
    <w:basedOn w:val="Normal"/>
    <w:uiPriority w:val="99"/>
    <w:rsid w:val="008430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4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307A"/>
    <w:rPr>
      <w:rFonts w:ascii="Tahoma" w:hAnsi="Tahoma" w:cs="Tahoma"/>
      <w:sz w:val="16"/>
      <w:szCs w:val="16"/>
    </w:rPr>
  </w:style>
  <w:style w:type="paragraph" w:styleId="NoSpacing">
    <w:name w:val="No Spacing"/>
    <w:aliases w:val="Для работы"/>
    <w:link w:val="NoSpacingChar"/>
    <w:uiPriority w:val="99"/>
    <w:qFormat/>
    <w:rsid w:val="0084307A"/>
  </w:style>
  <w:style w:type="character" w:styleId="Hyperlink">
    <w:name w:val="Hyperlink"/>
    <w:basedOn w:val="DefaultParagraphFont"/>
    <w:uiPriority w:val="99"/>
    <w:semiHidden/>
    <w:rsid w:val="008C20A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697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6971F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6971FB"/>
    <w:rPr>
      <w:rFonts w:cs="Times New Roman"/>
      <w:i/>
      <w:iCs/>
    </w:rPr>
  </w:style>
  <w:style w:type="character" w:customStyle="1" w:styleId="extended-textshort">
    <w:name w:val="extended-text__short"/>
    <w:basedOn w:val="DefaultParagraphFont"/>
    <w:uiPriority w:val="99"/>
    <w:rsid w:val="00992277"/>
    <w:rPr>
      <w:rFonts w:cs="Times New Roman"/>
    </w:rPr>
  </w:style>
  <w:style w:type="character" w:customStyle="1" w:styleId="link">
    <w:name w:val="link"/>
    <w:basedOn w:val="DefaultParagraphFont"/>
    <w:uiPriority w:val="99"/>
    <w:rsid w:val="008D5386"/>
    <w:rPr>
      <w:rFonts w:cs="Times New Roman"/>
    </w:rPr>
  </w:style>
  <w:style w:type="character" w:customStyle="1" w:styleId="team-metaitem">
    <w:name w:val="team-meta_item"/>
    <w:basedOn w:val="DefaultParagraphFont"/>
    <w:uiPriority w:val="99"/>
    <w:rsid w:val="0085513F"/>
    <w:rPr>
      <w:rFonts w:cs="Times New Roman"/>
    </w:rPr>
  </w:style>
  <w:style w:type="character" w:customStyle="1" w:styleId="NoSpacingChar">
    <w:name w:val="No Spacing Char"/>
    <w:aliases w:val="Для работы Char"/>
    <w:link w:val="NoSpacing"/>
    <w:uiPriority w:val="99"/>
    <w:locked/>
    <w:rsid w:val="0083567F"/>
    <w:rPr>
      <w:sz w:val="22"/>
      <w:lang w:val="ru-RU" w:eastAsia="ru-RU"/>
    </w:rPr>
  </w:style>
  <w:style w:type="paragraph" w:styleId="ListParagraph">
    <w:name w:val="List Paragraph"/>
    <w:basedOn w:val="Normal"/>
    <w:uiPriority w:val="99"/>
    <w:qFormat/>
    <w:rsid w:val="000741C1"/>
    <w:pPr>
      <w:ind w:left="720"/>
      <w:contextualSpacing/>
    </w:pPr>
    <w:rPr>
      <w:lang w:eastAsia="en-US"/>
    </w:rPr>
  </w:style>
  <w:style w:type="character" w:customStyle="1" w:styleId="WW8Num1z4">
    <w:name w:val="WW8Num1z4"/>
    <w:uiPriority w:val="99"/>
    <w:rsid w:val="00F717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03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3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cmp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586</TotalTime>
  <Pages>3</Pages>
  <Words>568</Words>
  <Characters>3240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Заозерский</dc:creator>
  <cp:keywords/>
  <dc:description/>
  <cp:lastModifiedBy>Отдел информатизации</cp:lastModifiedBy>
  <cp:revision>46</cp:revision>
  <cp:lastPrinted>2020-05-18T10:06:00Z</cp:lastPrinted>
  <dcterms:created xsi:type="dcterms:W3CDTF">2020-05-07T09:07:00Z</dcterms:created>
  <dcterms:modified xsi:type="dcterms:W3CDTF">2020-05-19T12:44:00Z</dcterms:modified>
</cp:coreProperties>
</file>